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906" w:rsidRPr="00467882" w:rsidRDefault="00563906" w:rsidP="00054988">
      <w:pPr>
        <w:spacing w:after="0" w:line="240" w:lineRule="auto"/>
        <w:rPr>
          <w:rFonts w:ascii="Arial Narrow" w:hAnsi="Arial Narrow" w:cs="Arial"/>
          <w:sz w:val="24"/>
          <w:szCs w:val="24"/>
          <w:lang w:eastAsia="sl-SI"/>
        </w:rPr>
      </w:pPr>
      <w:r w:rsidRPr="00467882">
        <w:rPr>
          <w:rFonts w:ascii="Arial Narrow" w:hAnsi="Arial Narrow" w:cs="Arial"/>
          <w:sz w:val="24"/>
          <w:szCs w:val="24"/>
          <w:lang w:eastAsia="sl-SI"/>
        </w:rPr>
        <w:t>Na podlagi 37. člena Pravil Društva Novo mesto, sprejetih dne 21. 4. 2016, je zbor članov Društva Novo mesto na svojem rednem letnem zboru dne 21. 4. 2016, sprejel</w:t>
      </w:r>
    </w:p>
    <w:p w:rsidR="00563906" w:rsidRPr="00467882" w:rsidRDefault="00563906" w:rsidP="00054988">
      <w:pPr>
        <w:spacing w:after="0" w:line="240" w:lineRule="auto"/>
        <w:rPr>
          <w:rFonts w:ascii="Arial Narrow" w:hAnsi="Arial Narrow" w:cs="Arial"/>
          <w:sz w:val="24"/>
          <w:szCs w:val="24"/>
          <w:lang w:eastAsia="sl-SI"/>
        </w:rPr>
      </w:pPr>
    </w:p>
    <w:p w:rsidR="00563906" w:rsidRPr="00467882" w:rsidRDefault="00563906" w:rsidP="00054988">
      <w:pPr>
        <w:spacing w:after="0" w:line="240" w:lineRule="auto"/>
        <w:jc w:val="center"/>
        <w:rPr>
          <w:rFonts w:ascii="Arial Narrow" w:hAnsi="Arial Narrow" w:cs="Arial"/>
          <w:sz w:val="24"/>
          <w:szCs w:val="24"/>
          <w:lang w:eastAsia="sl-SI"/>
        </w:rPr>
      </w:pPr>
      <w:r w:rsidRPr="00467882">
        <w:rPr>
          <w:rFonts w:ascii="Arial Narrow" w:hAnsi="Arial Narrow" w:cs="Arial"/>
          <w:sz w:val="24"/>
          <w:szCs w:val="24"/>
          <w:lang w:eastAsia="sl-SI"/>
        </w:rPr>
        <w:t>PRAVILNIK O PODELJEVANJU NAZIVA ČASTNI ČLAN IN PRIZNANJA DRUŠTVA NOVO MESTO</w:t>
      </w:r>
    </w:p>
    <w:p w:rsidR="00563906" w:rsidRPr="00467882" w:rsidRDefault="00563906" w:rsidP="00054988">
      <w:pPr>
        <w:spacing w:after="0" w:line="240" w:lineRule="auto"/>
        <w:rPr>
          <w:rFonts w:ascii="Arial Narrow" w:hAnsi="Arial Narrow" w:cs="Arial"/>
          <w:sz w:val="24"/>
          <w:szCs w:val="24"/>
          <w:lang w:eastAsia="sl-SI"/>
        </w:rPr>
      </w:pPr>
    </w:p>
    <w:p w:rsidR="00563906" w:rsidRPr="00467882" w:rsidRDefault="00563906" w:rsidP="00054988">
      <w:pPr>
        <w:spacing w:after="0" w:line="240" w:lineRule="auto"/>
        <w:rPr>
          <w:rFonts w:ascii="Arial Narrow" w:hAnsi="Arial Narrow" w:cs="Arial"/>
          <w:sz w:val="24"/>
          <w:szCs w:val="24"/>
          <w:lang w:eastAsia="sl-SI"/>
        </w:rPr>
      </w:pPr>
    </w:p>
    <w:p w:rsidR="00563906" w:rsidRPr="00467882" w:rsidRDefault="00563906" w:rsidP="00467882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  <w:lang w:eastAsia="sl-SI"/>
        </w:rPr>
      </w:pPr>
      <w:r w:rsidRPr="00467882">
        <w:rPr>
          <w:rFonts w:ascii="Arial Narrow" w:hAnsi="Arial Narrow" w:cs="Arial"/>
          <w:b/>
          <w:sz w:val="24"/>
          <w:szCs w:val="24"/>
          <w:lang w:eastAsia="sl-SI"/>
        </w:rPr>
        <w:t>1. člen</w:t>
      </w:r>
    </w:p>
    <w:p w:rsidR="00563906" w:rsidRPr="00467882" w:rsidRDefault="00563906" w:rsidP="00054988">
      <w:pPr>
        <w:spacing w:after="0" w:line="240" w:lineRule="auto"/>
        <w:rPr>
          <w:rFonts w:ascii="Arial Narrow" w:hAnsi="Arial Narrow" w:cs="Arial"/>
          <w:sz w:val="24"/>
          <w:szCs w:val="24"/>
          <w:lang w:eastAsia="sl-SI"/>
        </w:rPr>
      </w:pPr>
    </w:p>
    <w:p w:rsidR="00563906" w:rsidRPr="00467882" w:rsidRDefault="00563906" w:rsidP="00054988">
      <w:pPr>
        <w:spacing w:after="0" w:line="240" w:lineRule="auto"/>
        <w:rPr>
          <w:rFonts w:ascii="Arial Narrow" w:hAnsi="Arial Narrow" w:cs="Arial"/>
          <w:sz w:val="24"/>
          <w:szCs w:val="24"/>
          <w:lang w:eastAsia="sl-SI"/>
        </w:rPr>
      </w:pPr>
      <w:r w:rsidRPr="00467882">
        <w:rPr>
          <w:rFonts w:ascii="Arial Narrow" w:hAnsi="Arial Narrow" w:cs="Arial"/>
          <w:sz w:val="24"/>
          <w:szCs w:val="24"/>
          <w:lang w:eastAsia="sl-SI"/>
        </w:rPr>
        <w:t>Ta pravilnik ureja način, pogoje in postopek podeljevanja naziva častni član in priznanja Društva Novo mesto.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467882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</w:rPr>
      </w:pPr>
      <w:r w:rsidRPr="00467882">
        <w:rPr>
          <w:rFonts w:ascii="Arial Narrow" w:hAnsi="Arial Narrow" w:cs="Arial"/>
          <w:b/>
        </w:rPr>
        <w:t>2. člen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Društvo Novo mesto (v nadaljevanju društvo) lahko za: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izjemne uspehe pri razvijanju in utrjevanju organizacijske rasti in razvejene dejavnosti društva in njegovega uveljavljanja na različnih področjih dela,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uspešno in predano delo v organih društva,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>- dosežke pri izdajanju, tiskanju in razširjanju  publikacij, katerih (so)izdajatelj je društvo,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izjemne zasluge pri širjenju in utrjevanju ugleda društva doma in v svetu,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podeli: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naziv Častni član Društva Novo mesto,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Priznanje Društva Novo mesto.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467882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</w:rPr>
      </w:pPr>
      <w:r w:rsidRPr="00467882">
        <w:rPr>
          <w:rFonts w:ascii="Arial Narrow" w:hAnsi="Arial Narrow" w:cs="Arial"/>
          <w:b/>
        </w:rPr>
        <w:t>3. člen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(1) Naziv "ČASTNI ČLAN DRUŠTVA NOVO MESTO" podeli društvo tistemu rednemu članu, ki ima posebne zasluge za: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dolgoletno odmevno delo na področjih delovanja društva,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izjemne uspehe pri razvijanju in utrjevanju organizacijske rasti in razvejene dejavnosti društva in njegovega uveljavljanja na različnih področjih dela,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izjemne zasluge pri širjenju in utrjevanju ugleda društva doma in v svetu,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>(2) Častno članstvo se lahko podeli tudi nečlanu društva, če je s svojimi dejanji izjemno prispeval k razvoju in delu društva.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467882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</w:rPr>
      </w:pPr>
      <w:r w:rsidRPr="00467882">
        <w:rPr>
          <w:rFonts w:ascii="Arial Narrow" w:hAnsi="Arial Narrow" w:cs="Arial"/>
          <w:b/>
        </w:rPr>
        <w:t>4. člen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(1) "PRIZNANJE DRUŠTVA NOVO MESTO" podeli društvo tistemu svojemu rednemu članu, ki ima zasluge za: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večletno prizadevno, uspešno in predano delo v društva,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razvoj in ugled posameznih dejavnosti društva doma in v tujini,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organizacijske in vsebinske dosežke pri izdajanju, tiskanju in razširjanju publikacij, katerih (so)izdajatelj je društvo,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vsebinsko in organizacijsko bogatitev dela društva,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>- načrtovane in uspešno izvedene akcije društva, ki so bile izjemno javno odmevne,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uspešno in prizadevno zbiranje in porabo materialnih sredstev, ki so pomembna in temeljna materialna postavka celotnega delovanja društva.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FE6799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>(2) Priznanje se lahko podeli tudi nečlanu društva, če je s svojimi dejanji pomembno prispeval k razvoju in delu društva.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467882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</w:rPr>
      </w:pPr>
      <w:r w:rsidRPr="00467882">
        <w:rPr>
          <w:rFonts w:ascii="Arial Narrow" w:hAnsi="Arial Narrow" w:cs="Arial"/>
          <w:b/>
        </w:rPr>
        <w:t>5. člen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 </w:t>
      </w:r>
    </w:p>
    <w:p w:rsidR="00563906" w:rsidRPr="00467882" w:rsidRDefault="00563906" w:rsidP="00104810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(1) Predloge za naziv Častni član Društva Novo mesto in Priznanje Društva Novo mesto sprejema upravni odbor društva.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(2) Pravico do predlaganja kandidatov imajo vsi redni in častni člani društva.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(3) Vsi predlogi morajo biti ustrezno utemeljeni in morajo biti podani v pisni obliki.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(4) Rok za oddajo predlogov za njihovo obravnavo in sprejem na naslednjem zboru članov Društva Novo mesto  je 30. januar tekočega leta.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467882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</w:rPr>
      </w:pPr>
      <w:r w:rsidRPr="00467882">
        <w:rPr>
          <w:rFonts w:ascii="Arial Narrow" w:hAnsi="Arial Narrow" w:cs="Arial"/>
          <w:b/>
        </w:rPr>
        <w:t>6. člen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 </w:t>
      </w:r>
    </w:p>
    <w:p w:rsidR="00563906" w:rsidRPr="00467882" w:rsidRDefault="00563906" w:rsidP="00104810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>(1) Upravni odbor društva takoj po preteku roka za oddajo predlogov pregleda predloge z vso potrebno dokumentacijo, ugotovi in preveri ustreznost predlogov in sestavi seznam kandidatov za častno članstvo in priznanja Društva Novo mesto.</w:t>
      </w:r>
    </w:p>
    <w:p w:rsidR="00563906" w:rsidRPr="00467882" w:rsidRDefault="00563906" w:rsidP="00104810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(2) Nepopolne predloge vrne predlagateljem v dopolnitev. Dopolnitve morajo biti oddane upravnemu odboru društva najkasneje v 30 dneh od dneva zahtevka za dopolnitev.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>(3) Upravni odbor sestavi usklajen predlog kandidatov ter ga posreduje v nadaljnji postopek zboru članov Društva Novo mesto.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(4) Končno odločitev o podelitvi naziva Častni član in Priznanja Društva Novo mesto sprejme zbor članov Društva Novo mesto na svojem rednem letnem zboru. 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467882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</w:rPr>
      </w:pPr>
      <w:r w:rsidRPr="00467882">
        <w:rPr>
          <w:rFonts w:ascii="Arial Narrow" w:hAnsi="Arial Narrow" w:cs="Arial"/>
          <w:b/>
        </w:rPr>
        <w:t>7. člen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 </w:t>
      </w:r>
    </w:p>
    <w:p w:rsidR="00563906" w:rsidRPr="00467882" w:rsidRDefault="00563906" w:rsidP="00E14679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>(1) Za vsako častno članstvo in priznanje iz 2. člena tega Pravilnika izda upravni odbor društva ustrezno listino v obliki diplome.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E14679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>(2) Iz besedila diplome mora biti razvidno:</w:t>
      </w:r>
    </w:p>
    <w:p w:rsidR="00563906" w:rsidRPr="00467882" w:rsidRDefault="00563906" w:rsidP="00E14679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104810">
      <w:pPr>
        <w:pStyle w:val="ListParagraph"/>
        <w:numPr>
          <w:ilvl w:val="0"/>
          <w:numId w:val="2"/>
        </w:numPr>
        <w:spacing w:after="0" w:line="240" w:lineRule="auto"/>
        <w:rPr>
          <w:rFonts w:ascii="Arial Narrow" w:hAnsi="Arial Narrow" w:cs="Arial"/>
          <w:sz w:val="24"/>
          <w:szCs w:val="24"/>
          <w:lang w:eastAsia="sl-SI"/>
        </w:rPr>
      </w:pPr>
      <w:r w:rsidRPr="00467882">
        <w:rPr>
          <w:rFonts w:ascii="Arial Narrow" w:hAnsi="Arial Narrow" w:cs="Arial"/>
          <w:sz w:val="24"/>
          <w:szCs w:val="24"/>
          <w:lang w:eastAsia="sl-SI"/>
        </w:rPr>
        <w:t>da gre za imenovanje za častnega člana društva oziroma dobitnika priznanja,</w:t>
      </w:r>
    </w:p>
    <w:p w:rsidR="00563906" w:rsidRPr="00467882" w:rsidRDefault="00563906" w:rsidP="00104810">
      <w:pPr>
        <w:pStyle w:val="ListParagraph"/>
        <w:numPr>
          <w:ilvl w:val="0"/>
          <w:numId w:val="2"/>
        </w:numPr>
        <w:spacing w:after="0" w:line="240" w:lineRule="auto"/>
        <w:rPr>
          <w:rFonts w:ascii="Arial Narrow" w:hAnsi="Arial Narrow" w:cs="Arial"/>
          <w:sz w:val="24"/>
          <w:szCs w:val="24"/>
          <w:lang w:eastAsia="sl-SI"/>
        </w:rPr>
      </w:pPr>
      <w:r w:rsidRPr="00467882">
        <w:rPr>
          <w:rFonts w:ascii="Arial Narrow" w:hAnsi="Arial Narrow" w:cs="Arial"/>
          <w:sz w:val="24"/>
          <w:szCs w:val="24"/>
          <w:lang w:eastAsia="sl-SI"/>
        </w:rPr>
        <w:t>ime in priimek z rojstnimi podatki prejemnika,</w:t>
      </w:r>
    </w:p>
    <w:p w:rsidR="00563906" w:rsidRPr="00467882" w:rsidRDefault="00563906" w:rsidP="00104810">
      <w:pPr>
        <w:pStyle w:val="ListParagraph"/>
        <w:numPr>
          <w:ilvl w:val="0"/>
          <w:numId w:val="2"/>
        </w:numPr>
        <w:spacing w:after="0" w:line="240" w:lineRule="auto"/>
        <w:rPr>
          <w:rFonts w:ascii="Arial Narrow" w:hAnsi="Arial Narrow" w:cs="Arial"/>
          <w:sz w:val="24"/>
          <w:szCs w:val="24"/>
          <w:lang w:eastAsia="sl-SI"/>
        </w:rPr>
      </w:pPr>
      <w:r w:rsidRPr="00467882">
        <w:rPr>
          <w:rFonts w:ascii="Arial Narrow" w:hAnsi="Arial Narrow" w:cs="Arial"/>
          <w:sz w:val="24"/>
          <w:szCs w:val="24"/>
          <w:lang w:eastAsia="sl-SI"/>
        </w:rPr>
        <w:t>kratko posvetilo o razlogu imenovanja za častnega člana oziroma dobitnika priznanja,</w:t>
      </w:r>
    </w:p>
    <w:p w:rsidR="00563906" w:rsidRPr="00467882" w:rsidRDefault="00563906" w:rsidP="00104810">
      <w:pPr>
        <w:pStyle w:val="ListParagraph"/>
        <w:numPr>
          <w:ilvl w:val="0"/>
          <w:numId w:val="2"/>
        </w:numPr>
        <w:spacing w:after="0" w:line="240" w:lineRule="auto"/>
        <w:rPr>
          <w:rFonts w:ascii="Arial Narrow" w:hAnsi="Arial Narrow" w:cs="Arial"/>
          <w:sz w:val="24"/>
          <w:szCs w:val="24"/>
          <w:lang w:eastAsia="sl-SI"/>
        </w:rPr>
      </w:pPr>
      <w:r w:rsidRPr="00467882">
        <w:rPr>
          <w:rFonts w:ascii="Arial Narrow" w:hAnsi="Arial Narrow" w:cs="Arial"/>
          <w:sz w:val="24"/>
          <w:szCs w:val="24"/>
          <w:lang w:eastAsia="sl-SI"/>
        </w:rPr>
        <w:t>datum zbora članov, evidenčna številka vpisa v register častnih članov in prejemnikov priznanj,</w:t>
      </w:r>
    </w:p>
    <w:p w:rsidR="00563906" w:rsidRPr="00467882" w:rsidRDefault="00563906" w:rsidP="00104810">
      <w:pPr>
        <w:pStyle w:val="ListParagraph"/>
        <w:numPr>
          <w:ilvl w:val="0"/>
          <w:numId w:val="2"/>
        </w:numPr>
        <w:spacing w:after="0" w:line="240" w:lineRule="auto"/>
        <w:rPr>
          <w:rFonts w:ascii="Arial Narrow" w:hAnsi="Arial Narrow" w:cs="Arial"/>
          <w:sz w:val="24"/>
          <w:szCs w:val="24"/>
          <w:lang w:eastAsia="sl-SI"/>
        </w:rPr>
      </w:pPr>
      <w:r w:rsidRPr="00467882">
        <w:rPr>
          <w:rFonts w:ascii="Arial Narrow" w:hAnsi="Arial Narrow" w:cs="Arial"/>
          <w:sz w:val="24"/>
          <w:szCs w:val="24"/>
          <w:lang w:eastAsia="sl-SI"/>
        </w:rPr>
        <w:t>žig ter podpis predsednika društva.</w:t>
      </w:r>
    </w:p>
    <w:p w:rsidR="00563906" w:rsidRPr="00467882" w:rsidRDefault="00563906" w:rsidP="00104810">
      <w:pPr>
        <w:spacing w:after="0" w:line="240" w:lineRule="auto"/>
        <w:rPr>
          <w:rFonts w:ascii="Arial Narrow" w:hAnsi="Arial Narrow" w:cs="Arial"/>
          <w:sz w:val="24"/>
          <w:szCs w:val="24"/>
          <w:lang w:eastAsia="sl-SI"/>
        </w:rPr>
      </w:pPr>
    </w:p>
    <w:p w:rsidR="00563906" w:rsidRPr="00467882" w:rsidRDefault="00563906" w:rsidP="00104810">
      <w:pPr>
        <w:spacing w:after="0" w:line="240" w:lineRule="auto"/>
        <w:rPr>
          <w:rFonts w:ascii="Arial Narrow" w:hAnsi="Arial Narrow" w:cs="Arial"/>
          <w:sz w:val="24"/>
          <w:szCs w:val="24"/>
          <w:lang w:eastAsia="sl-SI"/>
        </w:rPr>
      </w:pPr>
      <w:r w:rsidRPr="00467882">
        <w:rPr>
          <w:rFonts w:ascii="Arial Narrow" w:hAnsi="Arial Narrow" w:cs="Arial"/>
          <w:sz w:val="24"/>
          <w:szCs w:val="24"/>
          <w:lang w:eastAsia="sl-SI"/>
        </w:rPr>
        <w:t>(3) O imenovanju častnega člana in podelitvi priznanja se izda tudi uradno potrdilo z enakim besedilom kot na diplomi.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467882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</w:rPr>
      </w:pPr>
      <w:r w:rsidRPr="00467882">
        <w:rPr>
          <w:rFonts w:ascii="Arial Narrow" w:hAnsi="Arial Narrow" w:cs="Arial"/>
          <w:b/>
        </w:rPr>
        <w:t>8. člen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Imena dobitnikov se razglasijo na zboru članov društva. Slovesna podelitev listin je lahko takoj po razglasitvi ali na prvi večji društveni prireditvi.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467882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</w:rPr>
      </w:pPr>
      <w:r w:rsidRPr="00467882">
        <w:rPr>
          <w:rFonts w:ascii="Arial Narrow" w:hAnsi="Arial Narrow" w:cs="Arial"/>
          <w:b/>
        </w:rPr>
        <w:t>9. člen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(1) Listino podeli predsednik društva ali častni član društva. Pri podelitvi listine se prebere izvleček iz utemeljitve.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(2) Imena dobitnikov listin društva se objavijo na društvenih spletnih straneh, v društvenem glasilu IZZIV, lahko pa tudi v drugih javnih sredstvih obveščanja.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467882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</w:rPr>
      </w:pPr>
      <w:r w:rsidRPr="00467882">
        <w:rPr>
          <w:rFonts w:ascii="Arial Narrow" w:hAnsi="Arial Narrow" w:cs="Arial"/>
          <w:b/>
        </w:rPr>
        <w:t>10. člen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6707B7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(1) Upravni odbor društva vodi Register vseh podeljenih listin Društva Novo mesto. V njem so naslednji podatki: </w:t>
      </w:r>
    </w:p>
    <w:p w:rsidR="00563906" w:rsidRPr="00467882" w:rsidRDefault="00563906" w:rsidP="006707B7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6707B7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ime in priimek, </w:t>
      </w:r>
    </w:p>
    <w:p w:rsidR="00563906" w:rsidRPr="00467882" w:rsidRDefault="00563906" w:rsidP="006707B7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vrsta listine, </w:t>
      </w:r>
    </w:p>
    <w:p w:rsidR="00563906" w:rsidRPr="00467882" w:rsidRDefault="00563906" w:rsidP="006707B7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datum podelitve, </w:t>
      </w:r>
    </w:p>
    <w:p w:rsidR="00563906" w:rsidRPr="00467882" w:rsidRDefault="00563906" w:rsidP="006707B7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>- ime in priimek podeljevalca</w:t>
      </w:r>
    </w:p>
    <w:p w:rsidR="00563906" w:rsidRPr="00467882" w:rsidRDefault="00563906" w:rsidP="006707B7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kraj in datum izročitve listine.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(2) Sestavni del Registra društva je celotna dokumentacija o kandidatu, predlog z utemeljitvijo in sklep o dodelitvi ustreznega priznanja.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467882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</w:rPr>
      </w:pPr>
      <w:r w:rsidRPr="00467882">
        <w:rPr>
          <w:rFonts w:ascii="Arial Narrow" w:hAnsi="Arial Narrow" w:cs="Arial"/>
          <w:b/>
        </w:rPr>
        <w:t>11. člen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 </w:t>
      </w:r>
    </w:p>
    <w:p w:rsidR="00563906" w:rsidRPr="00467882" w:rsidRDefault="00563906" w:rsidP="006707B7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Dobitniki naziva »Častni član Društva Novo mesto« so upravičeni plačevanja članarine in prejemajo vse publikacije društva, ki so vključene v članarino društva, brezplačno.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467882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</w:rPr>
      </w:pPr>
      <w:r w:rsidRPr="00467882">
        <w:rPr>
          <w:rFonts w:ascii="Arial Narrow" w:hAnsi="Arial Narrow" w:cs="Arial"/>
          <w:b/>
        </w:rPr>
        <w:t>12. člen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Ta pravilnik prične veljati na dan, ko ga sprejme in potrdi redni zbor članov društva.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3C6F59">
      <w:pPr>
        <w:pStyle w:val="NormalWeb"/>
        <w:spacing w:before="0" w:beforeAutospacing="0" w:after="0" w:afterAutospacing="0" w:line="360" w:lineRule="auto"/>
        <w:jc w:val="both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>Novo mesto, 21. 4. 2016</w:t>
      </w:r>
      <w:bookmarkStart w:id="0" w:name="_GoBack"/>
      <w:bookmarkEnd w:id="0"/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6707B7">
      <w:pPr>
        <w:pStyle w:val="NormalWeb"/>
        <w:spacing w:before="0" w:beforeAutospacing="0" w:after="0" w:afterAutospacing="0"/>
        <w:ind w:left="4248" w:firstLine="708"/>
        <w:rPr>
          <w:rFonts w:ascii="Arial Narrow" w:hAnsi="Arial Narrow" w:cs="Arial"/>
        </w:rPr>
      </w:pPr>
    </w:p>
    <w:p w:rsidR="00563906" w:rsidRPr="00467882" w:rsidRDefault="00563906" w:rsidP="006707B7">
      <w:pPr>
        <w:pStyle w:val="NormalWeb"/>
        <w:spacing w:before="0" w:beforeAutospacing="0" w:after="0" w:afterAutospacing="0"/>
        <w:ind w:left="4248" w:firstLine="708"/>
        <w:rPr>
          <w:rFonts w:ascii="Arial Narrow" w:hAnsi="Arial Narrow" w:cs="Arial"/>
        </w:rPr>
      </w:pPr>
    </w:p>
    <w:p w:rsidR="00563906" w:rsidRPr="00467882" w:rsidRDefault="00563906" w:rsidP="006707B7">
      <w:pPr>
        <w:pStyle w:val="NormalWeb"/>
        <w:spacing w:before="0" w:beforeAutospacing="0" w:after="0" w:afterAutospacing="0"/>
        <w:ind w:left="4248" w:firstLine="708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>Predsednik Društva Novo mesto,</w:t>
      </w:r>
    </w:p>
    <w:p w:rsidR="00563906" w:rsidRPr="00467882" w:rsidRDefault="00563906" w:rsidP="006707B7">
      <w:pPr>
        <w:pStyle w:val="NormalWeb"/>
        <w:spacing w:before="0" w:beforeAutospacing="0" w:after="0" w:afterAutospacing="0"/>
        <w:ind w:left="4248" w:firstLine="708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>Tomaž Golob</w:t>
      </w:r>
    </w:p>
    <w:p w:rsidR="00563906" w:rsidRPr="00467882" w:rsidRDefault="00563906" w:rsidP="003939A3">
      <w:pPr>
        <w:spacing w:after="0" w:line="240" w:lineRule="auto"/>
        <w:rPr>
          <w:rFonts w:ascii="Arial Narrow" w:hAnsi="Arial Narrow"/>
        </w:rPr>
      </w:pPr>
    </w:p>
    <w:p w:rsidR="00563906" w:rsidRPr="00467882" w:rsidRDefault="00563906" w:rsidP="003939A3">
      <w:pPr>
        <w:spacing w:after="0" w:line="240" w:lineRule="auto"/>
        <w:rPr>
          <w:rFonts w:ascii="Arial Narrow" w:hAnsi="Arial Narrow"/>
        </w:rPr>
      </w:pPr>
    </w:p>
    <w:p w:rsidR="00563906" w:rsidRPr="00467882" w:rsidRDefault="00563906" w:rsidP="003939A3">
      <w:pPr>
        <w:spacing w:after="0" w:line="240" w:lineRule="auto"/>
        <w:rPr>
          <w:rFonts w:ascii="Arial Narrow" w:hAnsi="Arial Narrow"/>
        </w:rPr>
      </w:pPr>
    </w:p>
    <w:p w:rsidR="00563906" w:rsidRPr="00467882" w:rsidRDefault="00563906" w:rsidP="003939A3">
      <w:pPr>
        <w:spacing w:after="0" w:line="240" w:lineRule="auto"/>
        <w:rPr>
          <w:rFonts w:ascii="Arial Narrow" w:hAnsi="Arial Narrow"/>
        </w:rPr>
      </w:pPr>
    </w:p>
    <w:p w:rsidR="00563906" w:rsidRPr="00467882" w:rsidRDefault="00563906" w:rsidP="003939A3">
      <w:pPr>
        <w:rPr>
          <w:rFonts w:ascii="Arial Narrow" w:hAnsi="Arial Narrow"/>
        </w:rPr>
      </w:pPr>
    </w:p>
    <w:p w:rsidR="00563906" w:rsidRPr="00467882" w:rsidRDefault="00563906" w:rsidP="003939A3">
      <w:pPr>
        <w:rPr>
          <w:rFonts w:ascii="Arial Narrow" w:hAnsi="Arial Narrow"/>
        </w:rPr>
      </w:pPr>
    </w:p>
    <w:p w:rsidR="00563906" w:rsidRPr="00467882" w:rsidRDefault="00563906" w:rsidP="003939A3">
      <w:pPr>
        <w:rPr>
          <w:rFonts w:ascii="Arial Narrow" w:hAnsi="Arial Narrow"/>
        </w:rPr>
      </w:pPr>
    </w:p>
    <w:sectPr w:rsidR="00563906" w:rsidRPr="00467882" w:rsidSect="00BD07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436FB"/>
    <w:multiLevelType w:val="hybridMultilevel"/>
    <w:tmpl w:val="8ABCD8B8"/>
    <w:lvl w:ilvl="0" w:tplc="B3D0ABC0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8A13A61"/>
    <w:multiLevelType w:val="hybridMultilevel"/>
    <w:tmpl w:val="99C839AE"/>
    <w:lvl w:ilvl="0" w:tplc="A61AC19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D8715D5"/>
    <w:multiLevelType w:val="hybridMultilevel"/>
    <w:tmpl w:val="A002E4BC"/>
    <w:lvl w:ilvl="0" w:tplc="56F2DF4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F254420"/>
    <w:multiLevelType w:val="hybridMultilevel"/>
    <w:tmpl w:val="720832B0"/>
    <w:lvl w:ilvl="0" w:tplc="99E43D8C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256268F"/>
    <w:multiLevelType w:val="hybridMultilevel"/>
    <w:tmpl w:val="09602B4E"/>
    <w:lvl w:ilvl="0" w:tplc="130E4E9C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10162AA"/>
    <w:multiLevelType w:val="hybridMultilevel"/>
    <w:tmpl w:val="B0D8D38E"/>
    <w:lvl w:ilvl="0" w:tplc="0424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5513C2D"/>
    <w:multiLevelType w:val="hybridMultilevel"/>
    <w:tmpl w:val="5868E504"/>
    <w:lvl w:ilvl="0" w:tplc="761C8B8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5793922"/>
    <w:multiLevelType w:val="hybridMultilevel"/>
    <w:tmpl w:val="F3102C9E"/>
    <w:lvl w:ilvl="0" w:tplc="FC32A4E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D270F39"/>
    <w:multiLevelType w:val="hybridMultilevel"/>
    <w:tmpl w:val="008AF43E"/>
    <w:lvl w:ilvl="0" w:tplc="10B0AD6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7"/>
  </w:num>
  <w:num w:numId="5">
    <w:abstractNumId w:val="1"/>
  </w:num>
  <w:num w:numId="6">
    <w:abstractNumId w:val="2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213B"/>
    <w:rsid w:val="00054988"/>
    <w:rsid w:val="000F3496"/>
    <w:rsid w:val="00104810"/>
    <w:rsid w:val="002E1DB4"/>
    <w:rsid w:val="00373053"/>
    <w:rsid w:val="003939A3"/>
    <w:rsid w:val="003C6F59"/>
    <w:rsid w:val="00467882"/>
    <w:rsid w:val="00472AD8"/>
    <w:rsid w:val="00562183"/>
    <w:rsid w:val="00563906"/>
    <w:rsid w:val="005D213B"/>
    <w:rsid w:val="006707B7"/>
    <w:rsid w:val="00731263"/>
    <w:rsid w:val="00772ED1"/>
    <w:rsid w:val="0078752A"/>
    <w:rsid w:val="007F68A6"/>
    <w:rsid w:val="00807B14"/>
    <w:rsid w:val="00824BDC"/>
    <w:rsid w:val="0092002A"/>
    <w:rsid w:val="009C5680"/>
    <w:rsid w:val="00A25D1E"/>
    <w:rsid w:val="00A57C4A"/>
    <w:rsid w:val="00BB0FFE"/>
    <w:rsid w:val="00BD0769"/>
    <w:rsid w:val="00BD3875"/>
    <w:rsid w:val="00C61248"/>
    <w:rsid w:val="00D57DE9"/>
    <w:rsid w:val="00DA4FAF"/>
    <w:rsid w:val="00DB1125"/>
    <w:rsid w:val="00E14679"/>
    <w:rsid w:val="00E65859"/>
    <w:rsid w:val="00FE6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sl-SI" w:eastAsia="sl-SI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76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D21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l-SI"/>
    </w:rPr>
  </w:style>
  <w:style w:type="paragraph" w:styleId="ListParagraph">
    <w:name w:val="List Paragraph"/>
    <w:basedOn w:val="Normal"/>
    <w:uiPriority w:val="99"/>
    <w:qFormat/>
    <w:rsid w:val="00C612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111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1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1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1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11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1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11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1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11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1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1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1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1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111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11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1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1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1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11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1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1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1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11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1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11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3</Pages>
  <Words>774</Words>
  <Characters>4416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podlagi 37</dc:title>
  <dc:subject/>
  <dc:creator>Tomaž Golob</dc:creator>
  <cp:keywords/>
  <dc:description/>
  <cp:lastModifiedBy>Tomaz</cp:lastModifiedBy>
  <cp:revision>6</cp:revision>
  <dcterms:created xsi:type="dcterms:W3CDTF">2016-02-01T14:00:00Z</dcterms:created>
  <dcterms:modified xsi:type="dcterms:W3CDTF">2016-04-21T06:06:00Z</dcterms:modified>
</cp:coreProperties>
</file>